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2F98" w14:textId="77777777" w:rsidR="00090B24" w:rsidRDefault="00090B24">
      <w:pPr>
        <w:pStyle w:val="Heading3"/>
        <w:jc w:val="left"/>
        <w:rPr>
          <w:b w:val="0"/>
          <w:sz w:val="16"/>
        </w:rPr>
      </w:pPr>
      <w:r>
        <w:rPr>
          <w:b w:val="0"/>
          <w:sz w:val="16"/>
        </w:rPr>
        <w:t>ΠΑΡΑΡΤΗΜΑ Ι</w:t>
      </w:r>
    </w:p>
    <w:p w14:paraId="2AE0D241" w14:textId="77777777" w:rsidR="00090B24" w:rsidRDefault="00090B24">
      <w:pPr>
        <w:pStyle w:val="Heading3"/>
      </w:pPr>
      <w:r>
        <w:t>ΥΠΕΥΘΥΝΗ ΔΗΛΩΣΗ</w:t>
      </w:r>
    </w:p>
    <w:p w14:paraId="0DEEE128" w14:textId="77777777" w:rsidR="00090B24" w:rsidRDefault="00090B24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14:paraId="20407155" w14:textId="77777777" w:rsidR="00090B24" w:rsidRDefault="00090B24">
      <w:pPr>
        <w:pStyle w:val="Header"/>
        <w:tabs>
          <w:tab w:val="clear" w:pos="4153"/>
          <w:tab w:val="clear" w:pos="8306"/>
        </w:tabs>
      </w:pPr>
    </w:p>
    <w:p w14:paraId="63488D63" w14:textId="77777777" w:rsidR="00090B24" w:rsidRDefault="00090B24">
      <w:pPr>
        <w:pStyle w:val="BodyText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7165020D" w14:textId="77777777" w:rsidR="00090B24" w:rsidRDefault="00090B24">
      <w:pPr>
        <w:pStyle w:val="BodyText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14:paraId="4B0CACED" w14:textId="77777777" w:rsidR="00090B24" w:rsidRDefault="00090B24">
      <w:pPr>
        <w:pStyle w:val="BodyText"/>
        <w:jc w:val="left"/>
        <w:rPr>
          <w:sz w:val="22"/>
        </w:rPr>
      </w:pPr>
    </w:p>
    <w:p w14:paraId="4052D1D8" w14:textId="77777777" w:rsidR="00090B24" w:rsidRDefault="00090B24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090B24" w14:paraId="4EAD276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4492BD4" w14:textId="77777777" w:rsidR="00090B24" w:rsidRDefault="00090B24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</w:tcPr>
          <w:p w14:paraId="46232E1F" w14:textId="77777777" w:rsidR="00090B24" w:rsidRPr="00D0776C" w:rsidRDefault="00D0776C">
            <w:pPr>
              <w:spacing w:before="120"/>
              <w:ind w:right="-6878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8D2E54">
              <w:rPr>
                <w:rFonts w:ascii="Arial" w:hAnsi="Arial" w:cs="Arial"/>
                <w:sz w:val="20"/>
                <w:szCs w:val="20"/>
              </w:rPr>
              <w:t>Ε.Ο.Π</w:t>
            </w:r>
            <w:r w:rsidR="008D2E54">
              <w:rPr>
                <w:rFonts w:ascii="Arial" w:hAnsi="Arial" w:cs="Arial"/>
                <w:sz w:val="20"/>
                <w:szCs w:val="20"/>
              </w:rPr>
              <w:t>.</w:t>
            </w:r>
            <w:r w:rsidRPr="008D2E54">
              <w:rPr>
                <w:rFonts w:ascii="Arial" w:hAnsi="Arial" w:cs="Arial"/>
                <w:sz w:val="20"/>
                <w:szCs w:val="20"/>
              </w:rPr>
              <w:t>Π.Ε.Π</w:t>
            </w:r>
            <w:r w:rsidRPr="00D0776C">
              <w:rPr>
                <w:rFonts w:ascii="Arial" w:hAnsi="Arial" w:cs="Arial"/>
                <w:color w:val="000080"/>
                <w:sz w:val="20"/>
                <w:szCs w:val="20"/>
              </w:rPr>
              <w:t>.</w:t>
            </w:r>
          </w:p>
        </w:tc>
      </w:tr>
      <w:tr w:rsidR="00090B24" w14:paraId="5747623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3CCEFC8" w14:textId="77777777" w:rsidR="00090B24" w:rsidRDefault="00090B24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>
              <w:rPr>
                <w:rFonts w:ascii="Arial" w:hAnsi="Arial"/>
                <w:strike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14:paraId="4817BE4C" w14:textId="77777777" w:rsidR="00090B24" w:rsidRDefault="00090B24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080" w:type="dxa"/>
            <w:gridSpan w:val="3"/>
          </w:tcPr>
          <w:p w14:paraId="51EC4000" w14:textId="77777777" w:rsidR="00090B24" w:rsidRDefault="00090B24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6F602A65" w14:textId="77777777" w:rsidR="00090B24" w:rsidRDefault="00090B24">
            <w:pPr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090B24" w14:paraId="2DAF3EA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88EFB97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14:paraId="5056D17B" w14:textId="77777777" w:rsidR="00090B24" w:rsidRDefault="00090B24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90B24" w14:paraId="143A2FF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703D793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14:paraId="2971F7BF" w14:textId="77777777" w:rsidR="00090B24" w:rsidRDefault="00090B24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90B24" w14:paraId="3BEDB52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74E8E1E" w14:textId="77777777" w:rsidR="00090B24" w:rsidRDefault="00090B24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3BAECCA5" w14:textId="77777777" w:rsidR="00090B24" w:rsidRDefault="00090B24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90B24" w14:paraId="6274791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5405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0108" w14:textId="77777777" w:rsidR="00090B24" w:rsidRDefault="00090B24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090B24" w14:paraId="597FB2A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956DB8C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14:paraId="0431626E" w14:textId="77777777" w:rsidR="00090B24" w:rsidRDefault="00090B24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20" w:type="dxa"/>
            <w:gridSpan w:val="2"/>
          </w:tcPr>
          <w:p w14:paraId="7599BDE5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2616F347" w14:textId="77777777" w:rsidR="00090B24" w:rsidRDefault="00090B24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090B24" w14:paraId="16DB674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12F56B91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</w:tcPr>
          <w:p w14:paraId="6C2C444F" w14:textId="77777777" w:rsidR="00090B24" w:rsidRDefault="00090B24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09" w:type="dxa"/>
          </w:tcPr>
          <w:p w14:paraId="79457219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</w:tcPr>
          <w:p w14:paraId="78371C65" w14:textId="77777777" w:rsidR="00090B24" w:rsidRDefault="00090B24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20" w:type="dxa"/>
          </w:tcPr>
          <w:p w14:paraId="75493D82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Αριθ</w:t>
            </w:r>
            <w:proofErr w:type="spellEnd"/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</w:tcPr>
          <w:p w14:paraId="15C996F2" w14:textId="77777777" w:rsidR="00090B24" w:rsidRDefault="00090B24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0" w:type="dxa"/>
          </w:tcPr>
          <w:p w14:paraId="71B078FC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1A1E48CC" w14:textId="77777777" w:rsidR="00090B24" w:rsidRDefault="00090B24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90B24" w14:paraId="47B5DF3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7A167006" w14:textId="77777777" w:rsidR="00090B24" w:rsidRDefault="00090B24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14:paraId="49D496D5" w14:textId="77777777" w:rsidR="00090B24" w:rsidRDefault="00090B24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7BAB3E92" w14:textId="77777777" w:rsidR="00090B24" w:rsidRDefault="00090B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Δ/νση Ηλεκτρ. Ταχυδρομείου</w:t>
            </w:r>
          </w:p>
          <w:p w14:paraId="738C5508" w14:textId="77777777" w:rsidR="00090B24" w:rsidRDefault="00090B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(Ε-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69A7069F" w14:textId="77777777" w:rsidR="00090B24" w:rsidRDefault="00090B24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</w:tbl>
    <w:p w14:paraId="27406E69" w14:textId="77777777" w:rsidR="00D0776C" w:rsidRDefault="00D0776C" w:rsidP="00D0776C">
      <w:pPr>
        <w:jc w:val="right"/>
      </w:pPr>
    </w:p>
    <w:p w14:paraId="6DD8858A" w14:textId="77777777" w:rsidR="00090B24" w:rsidRDefault="00090B24" w:rsidP="00D0776C"/>
    <w:p w14:paraId="2687DF58" w14:textId="77777777" w:rsidR="00D0776C" w:rsidRDefault="00D0776C" w:rsidP="008D2E54">
      <w:pPr>
        <w:pStyle w:val="BodyTextIndent"/>
        <w:ind w:left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20"/>
      </w:tblGrid>
      <w:tr w:rsidR="00D0776C" w14:paraId="51E8A1B3" w14:textId="77777777" w:rsidTr="00D0776C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458FEF23" w14:textId="77777777" w:rsidR="00D0776C" w:rsidRDefault="00D0776C" w:rsidP="00D0776C">
            <w:pPr>
              <w:ind w:right="124"/>
              <w:rPr>
                <w:rFonts w:ascii="Arial" w:hAnsi="Arial" w:cs="Arial"/>
                <w:sz w:val="18"/>
              </w:rPr>
            </w:pPr>
          </w:p>
          <w:p w14:paraId="3DD5E616" w14:textId="77777777" w:rsidR="00D0776C" w:rsidRDefault="00D0776C" w:rsidP="00D0776C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D0776C" w14:paraId="52A255B1" w14:textId="77777777" w:rsidTr="00D0776C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4902358" w14:textId="77777777" w:rsidR="009B1FAF" w:rsidRDefault="009B1FAF" w:rsidP="009B1FAF">
            <w:pPr>
              <w:spacing w:line="288" w:lineRule="auto"/>
              <w:rPr>
                <w:rFonts w:ascii="Arial" w:hAnsi="Arial" w:cs="Arial"/>
                <w:sz w:val="18"/>
              </w:rPr>
            </w:pPr>
          </w:p>
          <w:p w14:paraId="08A8E693" w14:textId="77777777" w:rsidR="00D0776C" w:rsidRPr="000C045E" w:rsidRDefault="00D0776C" w:rsidP="009B1FAF">
            <w:pPr>
              <w:numPr>
                <w:ilvl w:val="0"/>
                <w:numId w:val="11"/>
              </w:numPr>
              <w:tabs>
                <w:tab w:val="clear" w:pos="720"/>
                <w:tab w:val="num" w:pos="180"/>
              </w:tabs>
              <w:spacing w:line="288" w:lineRule="auto"/>
              <w:ind w:left="0" w:firstLine="0"/>
              <w:rPr>
                <w:rFonts w:ascii="Arial" w:hAnsi="Arial" w:cs="Arial"/>
                <w:sz w:val="18"/>
              </w:rPr>
            </w:pPr>
            <w:r w:rsidRPr="000C045E">
              <w:rPr>
                <w:rFonts w:ascii="Arial" w:hAnsi="Arial" w:cs="Arial"/>
                <w:sz w:val="18"/>
              </w:rPr>
              <w:t>Δεν συντρέχουν τα κωλύμ</w:t>
            </w:r>
            <w:r>
              <w:rPr>
                <w:rFonts w:ascii="Arial" w:hAnsi="Arial" w:cs="Arial"/>
                <w:sz w:val="18"/>
              </w:rPr>
              <w:t xml:space="preserve">ατα του άρθ. 8 του Ν.2683/1999 </w:t>
            </w:r>
            <w:r w:rsidRPr="00D0776C">
              <w:rPr>
                <w:rFonts w:ascii="Arial" w:hAnsi="Arial" w:cs="Arial"/>
                <w:sz w:val="18"/>
              </w:rPr>
              <w:t>(Στην περίπτωση που ο υποψήφιος έχει την ιδιότητα του δημοσίου υπαλλήλου ή υπαλλήλου Ο.Τ.Α. ή υπαλλήλου Ν.Π.Δ.Δ.</w:t>
            </w:r>
            <w:r>
              <w:rPr>
                <w:rFonts w:ascii="Arial" w:hAnsi="Arial" w:cs="Arial"/>
                <w:sz w:val="18"/>
              </w:rPr>
              <w:t xml:space="preserve"> δεν συμπληρώνει το σημείο αυτό.</w:t>
            </w:r>
            <w:r w:rsidRPr="00D0776C">
              <w:rPr>
                <w:rFonts w:ascii="Arial" w:hAnsi="Arial" w:cs="Arial"/>
                <w:sz w:val="18"/>
              </w:rPr>
              <w:t xml:space="preserve">) </w:t>
            </w:r>
          </w:p>
        </w:tc>
      </w:tr>
      <w:tr w:rsidR="00D0776C" w14:paraId="0DB502AC" w14:textId="77777777" w:rsidTr="00D0776C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8BE3B4C" w14:textId="77777777" w:rsidR="009B1FAF" w:rsidRDefault="009B1FAF" w:rsidP="00D0776C">
            <w:pPr>
              <w:spacing w:line="288" w:lineRule="auto"/>
              <w:rPr>
                <w:rFonts w:ascii="Arial" w:hAnsi="Arial" w:cs="Arial"/>
                <w:sz w:val="18"/>
              </w:rPr>
            </w:pPr>
          </w:p>
          <w:p w14:paraId="74F59DD6" w14:textId="77777777" w:rsidR="00D0776C" w:rsidRPr="000C045E" w:rsidRDefault="00D0776C" w:rsidP="009B1FAF">
            <w:pPr>
              <w:spacing w:line="288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2. Αποδέχομαι</w:t>
            </w:r>
            <w:r w:rsidRPr="000C045E">
              <w:rPr>
                <w:rFonts w:ascii="Arial" w:hAnsi="Arial" w:cs="Arial"/>
                <w:sz w:val="18"/>
              </w:rPr>
              <w:t xml:space="preserve"> το δικαίωμα του Ε.Ο.Π.Π.Ε.Π. για χρήση, στατιστική επεξεργασία κα</w:t>
            </w:r>
            <w:r w:rsidR="008D2E54">
              <w:rPr>
                <w:rFonts w:ascii="Arial" w:hAnsi="Arial" w:cs="Arial"/>
                <w:sz w:val="18"/>
              </w:rPr>
              <w:t>ι δημοσιοποίηση</w:t>
            </w:r>
            <w:r>
              <w:rPr>
                <w:rFonts w:ascii="Arial" w:hAnsi="Arial" w:cs="Arial"/>
                <w:sz w:val="18"/>
              </w:rPr>
              <w:t xml:space="preserve"> των στοιχείων που έχω υποβάλει, εφόσον ενταχθώ </w:t>
            </w:r>
            <w:r w:rsidRPr="000C045E">
              <w:rPr>
                <w:rFonts w:ascii="Arial" w:hAnsi="Arial" w:cs="Arial"/>
                <w:sz w:val="18"/>
              </w:rPr>
              <w:t xml:space="preserve">στο  Μητρώο Εκπαιδευτών Ενηλίκων με πιστοποιημένη εκπαιδευτική επάρκεια  του Ε.Ο.Π.Π.Ε.Π. </w:t>
            </w:r>
          </w:p>
        </w:tc>
      </w:tr>
      <w:tr w:rsidR="00D0776C" w14:paraId="66EABAAB" w14:textId="77777777" w:rsidTr="00D0776C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434318F" w14:textId="77777777" w:rsidR="009B1FAF" w:rsidRDefault="009B1FAF" w:rsidP="00D0776C">
            <w:pPr>
              <w:spacing w:line="288" w:lineRule="auto"/>
              <w:rPr>
                <w:rFonts w:ascii="Arial" w:hAnsi="Arial" w:cs="Arial"/>
                <w:sz w:val="18"/>
              </w:rPr>
            </w:pPr>
          </w:p>
          <w:p w14:paraId="115E3A2E" w14:textId="77777777" w:rsidR="00D0776C" w:rsidRPr="000C045E" w:rsidRDefault="00D0776C" w:rsidP="009B1FAF">
            <w:pPr>
              <w:spacing w:line="288" w:lineRule="auto"/>
              <w:rPr>
                <w:rFonts w:ascii="Arial" w:hAnsi="Arial" w:cs="Arial"/>
                <w:sz w:val="18"/>
              </w:rPr>
            </w:pPr>
            <w:r w:rsidRPr="000C045E">
              <w:rPr>
                <w:rFonts w:ascii="Arial" w:hAnsi="Arial" w:cs="Arial"/>
                <w:sz w:val="18"/>
              </w:rPr>
              <w:t xml:space="preserve">3. Δεν κατέχω θέσεις/ιδιότητες που είναι ασυμβίβαστες με την ιδιότητα </w:t>
            </w:r>
            <w:r w:rsidR="008D2E54">
              <w:rPr>
                <w:rFonts w:ascii="Arial" w:hAnsi="Arial" w:cs="Arial"/>
                <w:sz w:val="18"/>
              </w:rPr>
              <w:t xml:space="preserve">του </w:t>
            </w:r>
            <w:r w:rsidRPr="000C045E">
              <w:rPr>
                <w:rFonts w:ascii="Arial" w:hAnsi="Arial" w:cs="Arial"/>
                <w:sz w:val="18"/>
              </w:rPr>
              <w:t xml:space="preserve">μέλους του Μητρώου Εκπαιδευτών Ενηλίκων, όπως αυτές περιγράφονται στην υπ' </w:t>
            </w:r>
            <w:proofErr w:type="spellStart"/>
            <w:r w:rsidRPr="000C045E">
              <w:rPr>
                <w:rFonts w:ascii="Arial" w:hAnsi="Arial" w:cs="Arial"/>
                <w:sz w:val="18"/>
              </w:rPr>
              <w:t>αριθμ</w:t>
            </w:r>
            <w:proofErr w:type="spellEnd"/>
            <w:r w:rsidRPr="000C045E">
              <w:rPr>
                <w:rFonts w:ascii="Arial" w:hAnsi="Arial" w:cs="Arial"/>
                <w:sz w:val="18"/>
              </w:rPr>
              <w:t>. ΓΠ/20082/Φ.Ε.Κ. 2844/23.10.2012. Υ.Α.</w:t>
            </w:r>
          </w:p>
        </w:tc>
      </w:tr>
      <w:tr w:rsidR="00D0776C" w14:paraId="08DCFB26" w14:textId="77777777" w:rsidTr="00D0776C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0828A8" w14:textId="77777777" w:rsidR="009B1FAF" w:rsidRDefault="009B1FAF" w:rsidP="00D0776C">
            <w:pPr>
              <w:spacing w:line="288" w:lineRule="auto"/>
              <w:rPr>
                <w:rFonts w:ascii="Arial" w:hAnsi="Arial" w:cs="Arial"/>
                <w:sz w:val="18"/>
              </w:rPr>
            </w:pPr>
          </w:p>
          <w:p w14:paraId="120C9C83" w14:textId="77777777" w:rsidR="00D0776C" w:rsidRPr="000C045E" w:rsidRDefault="00D0776C" w:rsidP="009B1FAF">
            <w:pPr>
              <w:spacing w:line="288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4.</w:t>
            </w:r>
            <w:r w:rsidRPr="000C045E">
              <w:rPr>
                <w:rFonts w:ascii="Arial" w:hAnsi="Arial" w:cs="Arial"/>
                <w:sz w:val="18"/>
              </w:rPr>
              <w:t xml:space="preserve"> Όλα τα στοιχεία που περιλαμβάνονται στον φάκελο υποψηφιότητας είναι αληθή</w:t>
            </w:r>
          </w:p>
        </w:tc>
      </w:tr>
    </w:tbl>
    <w:p w14:paraId="209BA511" w14:textId="77777777" w:rsidR="00D0776C" w:rsidRDefault="00D0776C" w:rsidP="00D0776C">
      <w:pPr>
        <w:pStyle w:val="BodyTextIndent"/>
        <w:jc w:val="both"/>
      </w:pPr>
    </w:p>
    <w:p w14:paraId="0E1842DD" w14:textId="77777777" w:rsidR="00D0776C" w:rsidRDefault="00D0776C" w:rsidP="00D0776C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14:paraId="53C9C8EA" w14:textId="77777777" w:rsidR="00D0776C" w:rsidRDefault="00D0776C" w:rsidP="00D0776C">
      <w:pPr>
        <w:pStyle w:val="BodyTextIndent"/>
        <w:ind w:left="0" w:right="484"/>
        <w:jc w:val="right"/>
        <w:rPr>
          <w:sz w:val="16"/>
        </w:rPr>
      </w:pPr>
    </w:p>
    <w:p w14:paraId="7F2D8E6C" w14:textId="77777777" w:rsidR="00D0776C" w:rsidRDefault="00D0776C" w:rsidP="00D0776C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11BDC823" w14:textId="77777777" w:rsidR="00D0776C" w:rsidRDefault="00D0776C" w:rsidP="00D0776C">
      <w:pPr>
        <w:pStyle w:val="BodyTextIndent"/>
        <w:ind w:left="0"/>
        <w:jc w:val="right"/>
        <w:rPr>
          <w:sz w:val="16"/>
        </w:rPr>
      </w:pPr>
    </w:p>
    <w:p w14:paraId="38B3A6C8" w14:textId="77777777" w:rsidR="00D0776C" w:rsidRDefault="00D0776C" w:rsidP="00D0776C">
      <w:pPr>
        <w:pStyle w:val="BodyTextIndent"/>
        <w:ind w:left="0"/>
        <w:jc w:val="right"/>
        <w:rPr>
          <w:sz w:val="16"/>
        </w:rPr>
      </w:pPr>
    </w:p>
    <w:p w14:paraId="5F1205BF" w14:textId="77777777" w:rsidR="00D0776C" w:rsidRDefault="00D0776C" w:rsidP="00D0776C">
      <w:pPr>
        <w:pStyle w:val="BodyTextIndent"/>
        <w:ind w:left="0"/>
        <w:jc w:val="right"/>
        <w:rPr>
          <w:sz w:val="16"/>
        </w:rPr>
      </w:pPr>
    </w:p>
    <w:p w14:paraId="517347FA" w14:textId="77777777" w:rsidR="00D0776C" w:rsidRDefault="00D0776C" w:rsidP="00D0776C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4E9D289F" w14:textId="77777777" w:rsidR="00D0776C" w:rsidRDefault="00D0776C" w:rsidP="00D0776C">
      <w:pPr>
        <w:jc w:val="both"/>
        <w:rPr>
          <w:rFonts w:ascii="Arial" w:hAnsi="Arial" w:cs="Arial"/>
          <w:sz w:val="18"/>
        </w:rPr>
      </w:pPr>
    </w:p>
    <w:p w14:paraId="7E2C3DB1" w14:textId="77777777" w:rsidR="00D0776C" w:rsidRDefault="00D0776C" w:rsidP="00D0776C">
      <w:pPr>
        <w:jc w:val="both"/>
        <w:rPr>
          <w:rFonts w:ascii="Arial" w:hAnsi="Arial" w:cs="Arial"/>
          <w:sz w:val="18"/>
        </w:rPr>
      </w:pPr>
    </w:p>
    <w:p w14:paraId="024798A7" w14:textId="77777777" w:rsidR="00D0776C" w:rsidRDefault="00D0776C" w:rsidP="00D0776C">
      <w:pPr>
        <w:jc w:val="both"/>
        <w:rPr>
          <w:rFonts w:ascii="Arial" w:hAnsi="Arial" w:cs="Arial"/>
          <w:sz w:val="18"/>
        </w:rPr>
      </w:pPr>
    </w:p>
    <w:p w14:paraId="0FB80122" w14:textId="77777777" w:rsidR="00D0776C" w:rsidRDefault="00D0776C" w:rsidP="00D0776C">
      <w:pPr>
        <w:pStyle w:val="BodyTextIndent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21102D41" w14:textId="77777777" w:rsidR="00D0776C" w:rsidRDefault="00D0776C" w:rsidP="00D0776C">
      <w:pPr>
        <w:pStyle w:val="BodyTextIndent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4A4CE10" w14:textId="77777777" w:rsidR="00D0776C" w:rsidRDefault="00D0776C" w:rsidP="00D0776C">
      <w:pPr>
        <w:pStyle w:val="BodyTextIndent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181FF2C" w14:textId="77777777" w:rsidR="00D0776C" w:rsidRDefault="00D0776C" w:rsidP="00D0776C">
      <w:pPr>
        <w:pStyle w:val="BodyTextIndent"/>
        <w:jc w:val="both"/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14:paraId="33272024" w14:textId="77777777" w:rsidR="00D0776C" w:rsidRDefault="00D0776C" w:rsidP="00D0776C"/>
    <w:p w14:paraId="7F08C0CB" w14:textId="77777777" w:rsidR="00D0776C" w:rsidRPr="00D0776C" w:rsidRDefault="00D0776C" w:rsidP="00D0776C"/>
    <w:sectPr w:rsidR="00D0776C" w:rsidRPr="00D0776C">
      <w:headerReference w:type="default" r:id="rId7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C9789" w14:textId="77777777" w:rsidR="00AA46D4" w:rsidRDefault="00AA46D4">
      <w:r>
        <w:separator/>
      </w:r>
    </w:p>
  </w:endnote>
  <w:endnote w:type="continuationSeparator" w:id="0">
    <w:p w14:paraId="30C0E8D3" w14:textId="77777777" w:rsidR="00AA46D4" w:rsidRDefault="00AA4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9992B" w14:textId="77777777" w:rsidR="00AA46D4" w:rsidRDefault="00AA46D4">
      <w:r>
        <w:separator/>
      </w:r>
    </w:p>
  </w:footnote>
  <w:footnote w:type="continuationSeparator" w:id="0">
    <w:p w14:paraId="4633CF23" w14:textId="77777777" w:rsidR="00AA46D4" w:rsidRDefault="00AA4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55F6" w14:textId="77777777" w:rsidR="00D0776C" w:rsidRDefault="00D0776C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7A165F1"/>
    <w:multiLevelType w:val="hybridMultilevel"/>
    <w:tmpl w:val="EC7CF5D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2362197">
    <w:abstractNumId w:val="2"/>
  </w:num>
  <w:num w:numId="2" w16cid:durableId="1634097702">
    <w:abstractNumId w:val="4"/>
  </w:num>
  <w:num w:numId="3" w16cid:durableId="984744951">
    <w:abstractNumId w:val="0"/>
  </w:num>
  <w:num w:numId="4" w16cid:durableId="1265723071">
    <w:abstractNumId w:val="3"/>
  </w:num>
  <w:num w:numId="5" w16cid:durableId="200478157">
    <w:abstractNumId w:val="1"/>
  </w:num>
  <w:num w:numId="6" w16cid:durableId="650642420">
    <w:abstractNumId w:val="10"/>
  </w:num>
  <w:num w:numId="7" w16cid:durableId="1476995521">
    <w:abstractNumId w:val="9"/>
  </w:num>
  <w:num w:numId="8" w16cid:durableId="2062709482">
    <w:abstractNumId w:val="6"/>
  </w:num>
  <w:num w:numId="9" w16cid:durableId="1402559083">
    <w:abstractNumId w:val="5"/>
  </w:num>
  <w:num w:numId="10" w16cid:durableId="7098122">
    <w:abstractNumId w:val="7"/>
  </w:num>
  <w:num w:numId="11" w16cid:durableId="856591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0B24"/>
    <w:rsid w:val="00090B24"/>
    <w:rsid w:val="0038469F"/>
    <w:rsid w:val="004D01AA"/>
    <w:rsid w:val="005E0C98"/>
    <w:rsid w:val="00637C9D"/>
    <w:rsid w:val="008C391F"/>
    <w:rsid w:val="008D2E54"/>
    <w:rsid w:val="00920B09"/>
    <w:rsid w:val="009B1FAF"/>
    <w:rsid w:val="00A37D13"/>
    <w:rsid w:val="00A93FE3"/>
    <w:rsid w:val="00AA46D4"/>
    <w:rsid w:val="00B02791"/>
    <w:rsid w:val="00BE734F"/>
    <w:rsid w:val="00D0776C"/>
    <w:rsid w:val="00E822DC"/>
    <w:rsid w:val="00EA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448BFBA3"/>
  <w15:chartTrackingRefBased/>
  <w15:docId w15:val="{23030F65-F6CA-419B-AA64-1ADBA11B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l-GR" w:eastAsia="el-GR" w:bidi="ar-SA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pPr>
      <w:ind w:left="-18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>Γραφείο Διασύνδεσης Α.Π.Θ.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/>
  <dc:creator>Αστέριος Χατζηχαριστός</dc:creator>
  <cp:keywords/>
  <cp:lastModifiedBy>Βασίλης Καρράς</cp:lastModifiedBy>
  <cp:revision>2</cp:revision>
  <cp:lastPrinted>2013-08-05T09:40:00Z</cp:lastPrinted>
  <dcterms:created xsi:type="dcterms:W3CDTF">2026-10-22T12:15:00Z</dcterms:created>
  <dcterms:modified xsi:type="dcterms:W3CDTF">2026-10-22T12:15:00Z</dcterms:modified>
</cp:coreProperties>
</file>